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6AFDF" w14:textId="4B64D0A0" w:rsidR="000E02F7" w:rsidRDefault="00000000"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419.25pt;margin-top:17.85pt;width:92.4pt;height:76.65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2A5F75B0" w:rsidR="00E01B6E" w:rsidRPr="005B6505" w:rsidRDefault="00E01B6E" w:rsidP="00C77127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6"/>
                      <w:szCs w:val="36"/>
                      <w:lang w:val="fr-FR"/>
                    </w:rPr>
                  </w:pPr>
                  <w:r w:rsidRPr="005B6505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6"/>
                      <w:szCs w:val="36"/>
                      <w:lang w:val="fr-FR"/>
                    </w:rPr>
                    <w:t>1</w:t>
                  </w:r>
                  <w:r w:rsidR="00E90BB5" w:rsidRPr="005B6505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6"/>
                      <w:szCs w:val="36"/>
                      <w:lang w:val="fr-FR"/>
                    </w:rPr>
                    <w:t>4</w:t>
                  </w:r>
                  <w:r w:rsidR="00816E6D" w:rsidRPr="005B6505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6"/>
                      <w:szCs w:val="36"/>
                      <w:lang w:val="fr-FR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0BB6AFE6" w14:textId="4639B0D1" w:rsidR="004243FB" w:rsidRPr="00D67410" w:rsidRDefault="004243FB" w:rsidP="00E35C32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  <w:lang w:val="fr-BE"/>
                    </w:rPr>
                  </w:pPr>
                </w:p>
                <w:p w14:paraId="72995E7E" w14:textId="01DAC755" w:rsidR="0056041A" w:rsidRPr="007F1AC4" w:rsidRDefault="003773A4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Vendredi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936D5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02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</w:t>
                  </w:r>
                  <w:r w:rsidR="00875D1C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</w:t>
                  </w:r>
                  <w:r w:rsidR="00936D5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5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/202</w:t>
                  </w:r>
                  <w:r w:rsidR="00875D1C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5</w:t>
                  </w:r>
                </w:p>
                <w:p w14:paraId="279705B8" w14:textId="77777777" w:rsidR="00494036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26EABE90" w14:textId="77777777" w:rsidR="00CA4281" w:rsidRDefault="00CA4281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4DBDCB13" w14:textId="77777777" w:rsidR="00A81A5B" w:rsidRDefault="00A81A5B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624356A9" w14:textId="77777777" w:rsidR="00A81A5B" w:rsidRDefault="00A81A5B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549E1DCE" w14:textId="4F7EC7A4" w:rsidR="0022210F" w:rsidRPr="007F1AC4" w:rsidRDefault="001C3A2A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Entrée</w:t>
                  </w:r>
                  <w:r w:rsid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445937E" w14:textId="0F35394C" w:rsidR="008C70F8" w:rsidRDefault="00936D53" w:rsidP="008C70F8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Calamars à la romaine</w:t>
                  </w:r>
                  <w:r w:rsidR="00FF5571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et ses crudtés</w:t>
                  </w:r>
                </w:p>
                <w:p w14:paraId="793578AB" w14:textId="01A23C9E" w:rsidR="00D8658F" w:rsidRPr="00EE7D08" w:rsidRDefault="00685D6B" w:rsidP="008C70F8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="00D8658F"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7F1AC4" w:rsidRDefault="004243FB" w:rsidP="00D8658F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Plat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1AFCF485" w14:textId="7EE28E01" w:rsidR="00A341DB" w:rsidRDefault="00D92CE5" w:rsidP="00A341DB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Filet de poisson, crème à l’ail</w:t>
                  </w:r>
                  <w:r w:rsidR="00202D1F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, gratin de légumes</w:t>
                  </w:r>
                </w:p>
                <w:p w14:paraId="63C2527D" w14:textId="77777777" w:rsidR="00D8658F" w:rsidRPr="00EE7D08" w:rsidRDefault="00D8658F" w:rsidP="00A341DB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0BB6AFEF" w14:textId="63117BEF" w:rsidR="00B74D44" w:rsidRPr="007F1AC4" w:rsidRDefault="004243FB" w:rsidP="00210293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Dessert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BB6AFF0" w14:textId="05A3A2C0" w:rsidR="009F54EA" w:rsidRPr="007F1AC4" w:rsidRDefault="00C57574" w:rsidP="00210293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Dessert au choix</w:t>
                  </w:r>
                </w:p>
                <w:p w14:paraId="4CA68C49" w14:textId="77777777" w:rsidR="00C85075" w:rsidRDefault="00C85075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29004F53" w14:textId="77777777" w:rsidR="00F45A9E" w:rsidRDefault="00F45A9E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0BB6AFF2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Réservation souhaitée : téléphone 071/418 164 - 071/ 486 747</w:t>
                  </w:r>
                </w:p>
                <w:p w14:paraId="0BB6AFF3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Mail : </w:t>
                  </w:r>
                  <w:bookmarkStart w:id="1" w:name="_Hlk5005009"/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begin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instrText xml:space="preserve"> HYPERLINK "mailto:buffetdelagare@faimetfroid.be" </w:instrTex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separate"/>
                  </w:r>
                  <w:r w:rsidR="0092295B" w:rsidRPr="00285036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>buffetdelagare@faimetfroid.be</w: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end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   </w:t>
                  </w:r>
                  <w:hyperlink r:id="rId8" w:history="1">
                    <w:r w:rsidR="0092295B" w:rsidRPr="00285036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  <w:lang w:val="fr-BE"/>
                      </w:rPr>
                      <w:t>secretariat.nk@faimetfroid.be</w:t>
                    </w:r>
                  </w:hyperlink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</w:t>
                  </w:r>
                  <w:bookmarkEnd w:id="1"/>
                </w:p>
                <w:p w14:paraId="0BB6AFF4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</w:p>
                <w:p w14:paraId="0BB6AFF5" w14:textId="7CBBAB97" w:rsidR="006670BD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Plat du jour tous les jours de la semaine de 11h30 à 14h30 </w:t>
                  </w:r>
                  <w:r w:rsidR="0092295B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sauf mercredi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, </w:t>
                  </w:r>
                  <w:r w:rsidR="006C5AC8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vendredi et</w:t>
                  </w: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dimanche.</w:t>
                  </w:r>
                </w:p>
                <w:p w14:paraId="0BB6AFF6" w14:textId="3D3BF80B" w:rsidR="00775653" w:rsidRPr="00285036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Au prix</w:t>
                  </w:r>
                  <w:r w:rsidR="00775653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de    </w:t>
                  </w:r>
                  <w:r w:rsidR="0051034B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9</w:t>
                  </w:r>
                  <w:r w:rsidR="00775653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,00€</w:t>
                  </w:r>
                </w:p>
                <w:p w14:paraId="0BB6AFFA" w14:textId="664E5C0D" w:rsidR="00775653" w:rsidRPr="00285036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20ED2795" w14:textId="77777777" w:rsidR="00A81A5B" w:rsidRDefault="00A81A5B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36C1518E" w14:textId="6A7501BB" w:rsidR="00933856" w:rsidRPr="00631000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D67410">
                    <w:rPr>
                      <w:noProof/>
                      <w:sz w:val="36"/>
                      <w:szCs w:val="36"/>
                      <w:lang w:val="fr-BE"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631000" w:rsidRDefault="00775653" w:rsidP="00CF3BB9">
                  <w:pPr>
                    <w:rPr>
                      <w:rFonts w:ascii="Algerian" w:hAnsi="Algerian"/>
                      <w:lang w:val="fr-BE"/>
                    </w:rPr>
                  </w:pPr>
                </w:p>
              </w:txbxContent>
            </v:textbox>
            <w10:wrap anchorx="page" anchory="page"/>
          </v:shape>
        </w:pict>
      </w:r>
      <w:r w:rsidR="000F6094"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F56D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4C534" w14:textId="77777777" w:rsidR="00AA6F7C" w:rsidRDefault="00AA6F7C" w:rsidP="00770952">
      <w:pPr>
        <w:spacing w:after="0" w:line="240" w:lineRule="auto"/>
      </w:pPr>
      <w:r>
        <w:separator/>
      </w:r>
    </w:p>
  </w:endnote>
  <w:endnote w:type="continuationSeparator" w:id="0">
    <w:p w14:paraId="37AAABA2" w14:textId="77777777" w:rsidR="00AA6F7C" w:rsidRDefault="00AA6F7C" w:rsidP="0077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109B9" w14:textId="77777777" w:rsidR="00AA6F7C" w:rsidRDefault="00AA6F7C" w:rsidP="00770952">
      <w:pPr>
        <w:spacing w:after="0" w:line="240" w:lineRule="auto"/>
      </w:pPr>
      <w:r>
        <w:separator/>
      </w:r>
    </w:p>
  </w:footnote>
  <w:footnote w:type="continuationSeparator" w:id="0">
    <w:p w14:paraId="0D8DF3C8" w14:textId="77777777" w:rsidR="00AA6F7C" w:rsidRDefault="00AA6F7C" w:rsidP="0077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B72"/>
    <w:rsid w:val="0000546C"/>
    <w:rsid w:val="00006075"/>
    <w:rsid w:val="000071ED"/>
    <w:rsid w:val="00007514"/>
    <w:rsid w:val="00007632"/>
    <w:rsid w:val="00007B30"/>
    <w:rsid w:val="00010B5A"/>
    <w:rsid w:val="00011E64"/>
    <w:rsid w:val="000131CC"/>
    <w:rsid w:val="000135FC"/>
    <w:rsid w:val="00015887"/>
    <w:rsid w:val="000167DA"/>
    <w:rsid w:val="000202DC"/>
    <w:rsid w:val="00020BA0"/>
    <w:rsid w:val="00020D25"/>
    <w:rsid w:val="00023551"/>
    <w:rsid w:val="00023A2A"/>
    <w:rsid w:val="00023AA1"/>
    <w:rsid w:val="00024C60"/>
    <w:rsid w:val="00026858"/>
    <w:rsid w:val="00030719"/>
    <w:rsid w:val="00030C74"/>
    <w:rsid w:val="00031349"/>
    <w:rsid w:val="00031DFA"/>
    <w:rsid w:val="0003203E"/>
    <w:rsid w:val="000348E7"/>
    <w:rsid w:val="00034964"/>
    <w:rsid w:val="00035049"/>
    <w:rsid w:val="00035BE7"/>
    <w:rsid w:val="00035DFE"/>
    <w:rsid w:val="00037281"/>
    <w:rsid w:val="00037E1A"/>
    <w:rsid w:val="000407A9"/>
    <w:rsid w:val="00042E1E"/>
    <w:rsid w:val="00042E75"/>
    <w:rsid w:val="0004533C"/>
    <w:rsid w:val="00047395"/>
    <w:rsid w:val="0005148F"/>
    <w:rsid w:val="0005347D"/>
    <w:rsid w:val="0005373C"/>
    <w:rsid w:val="00054155"/>
    <w:rsid w:val="00054207"/>
    <w:rsid w:val="00054917"/>
    <w:rsid w:val="00054B26"/>
    <w:rsid w:val="00054DFF"/>
    <w:rsid w:val="00055B4B"/>
    <w:rsid w:val="000612FB"/>
    <w:rsid w:val="00061338"/>
    <w:rsid w:val="0006228B"/>
    <w:rsid w:val="000622B8"/>
    <w:rsid w:val="0006360C"/>
    <w:rsid w:val="00063C5C"/>
    <w:rsid w:val="00065FF9"/>
    <w:rsid w:val="000666EF"/>
    <w:rsid w:val="000675D5"/>
    <w:rsid w:val="00067816"/>
    <w:rsid w:val="00070DD1"/>
    <w:rsid w:val="00070F0A"/>
    <w:rsid w:val="000723BF"/>
    <w:rsid w:val="00073399"/>
    <w:rsid w:val="0007351E"/>
    <w:rsid w:val="00073953"/>
    <w:rsid w:val="000756CB"/>
    <w:rsid w:val="000760F4"/>
    <w:rsid w:val="00076F27"/>
    <w:rsid w:val="00077AE0"/>
    <w:rsid w:val="00077E83"/>
    <w:rsid w:val="000831F4"/>
    <w:rsid w:val="000832B6"/>
    <w:rsid w:val="00084447"/>
    <w:rsid w:val="00084757"/>
    <w:rsid w:val="00084DD6"/>
    <w:rsid w:val="00084E5A"/>
    <w:rsid w:val="00087FC1"/>
    <w:rsid w:val="00090595"/>
    <w:rsid w:val="000926A7"/>
    <w:rsid w:val="00092AC8"/>
    <w:rsid w:val="00092B4B"/>
    <w:rsid w:val="00093CC4"/>
    <w:rsid w:val="000944D9"/>
    <w:rsid w:val="00094763"/>
    <w:rsid w:val="00097846"/>
    <w:rsid w:val="000A013D"/>
    <w:rsid w:val="000A1C07"/>
    <w:rsid w:val="000A2248"/>
    <w:rsid w:val="000A2CC3"/>
    <w:rsid w:val="000A360D"/>
    <w:rsid w:val="000A4D23"/>
    <w:rsid w:val="000A68F3"/>
    <w:rsid w:val="000A7A5A"/>
    <w:rsid w:val="000A7A6A"/>
    <w:rsid w:val="000B1D51"/>
    <w:rsid w:val="000B4BFD"/>
    <w:rsid w:val="000B5AC9"/>
    <w:rsid w:val="000B6821"/>
    <w:rsid w:val="000B7788"/>
    <w:rsid w:val="000C01DC"/>
    <w:rsid w:val="000C1C8A"/>
    <w:rsid w:val="000C2817"/>
    <w:rsid w:val="000C3D84"/>
    <w:rsid w:val="000C447F"/>
    <w:rsid w:val="000C4E66"/>
    <w:rsid w:val="000C67E6"/>
    <w:rsid w:val="000C67F6"/>
    <w:rsid w:val="000C6958"/>
    <w:rsid w:val="000C6CF8"/>
    <w:rsid w:val="000D00F4"/>
    <w:rsid w:val="000D0ACF"/>
    <w:rsid w:val="000D0F33"/>
    <w:rsid w:val="000D147A"/>
    <w:rsid w:val="000D1F87"/>
    <w:rsid w:val="000D28A3"/>
    <w:rsid w:val="000D39AC"/>
    <w:rsid w:val="000D412B"/>
    <w:rsid w:val="000D75D9"/>
    <w:rsid w:val="000D7A09"/>
    <w:rsid w:val="000E02F7"/>
    <w:rsid w:val="000E1181"/>
    <w:rsid w:val="000E2B6B"/>
    <w:rsid w:val="000E3E32"/>
    <w:rsid w:val="000F3FC1"/>
    <w:rsid w:val="000F6094"/>
    <w:rsid w:val="00100D07"/>
    <w:rsid w:val="00102F5E"/>
    <w:rsid w:val="00103022"/>
    <w:rsid w:val="00103BA0"/>
    <w:rsid w:val="001050CB"/>
    <w:rsid w:val="001061B2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5FFA"/>
    <w:rsid w:val="00116A97"/>
    <w:rsid w:val="00116E95"/>
    <w:rsid w:val="001231D5"/>
    <w:rsid w:val="001243A3"/>
    <w:rsid w:val="00124552"/>
    <w:rsid w:val="00124A49"/>
    <w:rsid w:val="001259BA"/>
    <w:rsid w:val="00127A82"/>
    <w:rsid w:val="001319D3"/>
    <w:rsid w:val="00133432"/>
    <w:rsid w:val="00133840"/>
    <w:rsid w:val="00134841"/>
    <w:rsid w:val="00137506"/>
    <w:rsid w:val="00140008"/>
    <w:rsid w:val="00141422"/>
    <w:rsid w:val="00141502"/>
    <w:rsid w:val="00141967"/>
    <w:rsid w:val="001437D3"/>
    <w:rsid w:val="001449DA"/>
    <w:rsid w:val="0014524A"/>
    <w:rsid w:val="001512A1"/>
    <w:rsid w:val="001513E6"/>
    <w:rsid w:val="00151698"/>
    <w:rsid w:val="00151789"/>
    <w:rsid w:val="0015188F"/>
    <w:rsid w:val="001520BD"/>
    <w:rsid w:val="00153C00"/>
    <w:rsid w:val="00155431"/>
    <w:rsid w:val="00156DE4"/>
    <w:rsid w:val="0016109B"/>
    <w:rsid w:val="001610E8"/>
    <w:rsid w:val="00161391"/>
    <w:rsid w:val="00161455"/>
    <w:rsid w:val="00161FEB"/>
    <w:rsid w:val="0016476A"/>
    <w:rsid w:val="00166AF3"/>
    <w:rsid w:val="00166BA3"/>
    <w:rsid w:val="001675B8"/>
    <w:rsid w:val="00167ED6"/>
    <w:rsid w:val="001730E1"/>
    <w:rsid w:val="00174891"/>
    <w:rsid w:val="00175325"/>
    <w:rsid w:val="00176D34"/>
    <w:rsid w:val="00181CEB"/>
    <w:rsid w:val="0018346C"/>
    <w:rsid w:val="00183A4B"/>
    <w:rsid w:val="00184C43"/>
    <w:rsid w:val="00185A4C"/>
    <w:rsid w:val="00186F3F"/>
    <w:rsid w:val="001879EF"/>
    <w:rsid w:val="00187AE3"/>
    <w:rsid w:val="00187BD1"/>
    <w:rsid w:val="001902B1"/>
    <w:rsid w:val="0019065D"/>
    <w:rsid w:val="00190B40"/>
    <w:rsid w:val="00191433"/>
    <w:rsid w:val="00191AE1"/>
    <w:rsid w:val="00191F50"/>
    <w:rsid w:val="00192001"/>
    <w:rsid w:val="0019284A"/>
    <w:rsid w:val="0019395E"/>
    <w:rsid w:val="00194EA4"/>
    <w:rsid w:val="001959BF"/>
    <w:rsid w:val="001A0184"/>
    <w:rsid w:val="001A0195"/>
    <w:rsid w:val="001A1784"/>
    <w:rsid w:val="001A178C"/>
    <w:rsid w:val="001A1B9E"/>
    <w:rsid w:val="001A5A66"/>
    <w:rsid w:val="001A5E03"/>
    <w:rsid w:val="001B5CAF"/>
    <w:rsid w:val="001B629E"/>
    <w:rsid w:val="001B68EE"/>
    <w:rsid w:val="001B6A99"/>
    <w:rsid w:val="001B7047"/>
    <w:rsid w:val="001B79BF"/>
    <w:rsid w:val="001B7B18"/>
    <w:rsid w:val="001C00B7"/>
    <w:rsid w:val="001C015A"/>
    <w:rsid w:val="001C2857"/>
    <w:rsid w:val="001C3A2A"/>
    <w:rsid w:val="001C7332"/>
    <w:rsid w:val="001D1B2E"/>
    <w:rsid w:val="001D278C"/>
    <w:rsid w:val="001D2C8A"/>
    <w:rsid w:val="001D3A36"/>
    <w:rsid w:val="001D4540"/>
    <w:rsid w:val="001D54C4"/>
    <w:rsid w:val="001D5599"/>
    <w:rsid w:val="001D6DF8"/>
    <w:rsid w:val="001E12D9"/>
    <w:rsid w:val="001E56AA"/>
    <w:rsid w:val="001E5AA1"/>
    <w:rsid w:val="001E6360"/>
    <w:rsid w:val="001E6521"/>
    <w:rsid w:val="001E76ED"/>
    <w:rsid w:val="001E7CF2"/>
    <w:rsid w:val="001F08BE"/>
    <w:rsid w:val="001F1D1A"/>
    <w:rsid w:val="001F1F31"/>
    <w:rsid w:val="001F3097"/>
    <w:rsid w:val="001F38A5"/>
    <w:rsid w:val="001F4370"/>
    <w:rsid w:val="001F4728"/>
    <w:rsid w:val="001F5228"/>
    <w:rsid w:val="001F52E4"/>
    <w:rsid w:val="001F6F58"/>
    <w:rsid w:val="002001EB"/>
    <w:rsid w:val="00200EF3"/>
    <w:rsid w:val="002015D7"/>
    <w:rsid w:val="00201D4D"/>
    <w:rsid w:val="00201F7F"/>
    <w:rsid w:val="00202726"/>
    <w:rsid w:val="00202D1F"/>
    <w:rsid w:val="0020452C"/>
    <w:rsid w:val="00205889"/>
    <w:rsid w:val="0020610D"/>
    <w:rsid w:val="00207755"/>
    <w:rsid w:val="002100C6"/>
    <w:rsid w:val="00210293"/>
    <w:rsid w:val="00211AD2"/>
    <w:rsid w:val="00212B9A"/>
    <w:rsid w:val="00212C8C"/>
    <w:rsid w:val="00213E6E"/>
    <w:rsid w:val="00214175"/>
    <w:rsid w:val="0021449A"/>
    <w:rsid w:val="00215248"/>
    <w:rsid w:val="00216275"/>
    <w:rsid w:val="002165B5"/>
    <w:rsid w:val="00220527"/>
    <w:rsid w:val="0022210F"/>
    <w:rsid w:val="00223614"/>
    <w:rsid w:val="00224779"/>
    <w:rsid w:val="002247CA"/>
    <w:rsid w:val="00224FCD"/>
    <w:rsid w:val="00226371"/>
    <w:rsid w:val="00227842"/>
    <w:rsid w:val="002309CE"/>
    <w:rsid w:val="00230A2A"/>
    <w:rsid w:val="00231F7A"/>
    <w:rsid w:val="00232797"/>
    <w:rsid w:val="002328E3"/>
    <w:rsid w:val="00232E64"/>
    <w:rsid w:val="002334A4"/>
    <w:rsid w:val="00240DD1"/>
    <w:rsid w:val="0024248A"/>
    <w:rsid w:val="00242688"/>
    <w:rsid w:val="00242B1D"/>
    <w:rsid w:val="0024502D"/>
    <w:rsid w:val="00245630"/>
    <w:rsid w:val="002469B3"/>
    <w:rsid w:val="00246C37"/>
    <w:rsid w:val="00247D38"/>
    <w:rsid w:val="00251BE6"/>
    <w:rsid w:val="002525BB"/>
    <w:rsid w:val="00252DAB"/>
    <w:rsid w:val="00253EEA"/>
    <w:rsid w:val="002548D5"/>
    <w:rsid w:val="00255B0A"/>
    <w:rsid w:val="0025739F"/>
    <w:rsid w:val="0026158D"/>
    <w:rsid w:val="00261816"/>
    <w:rsid w:val="00262DCB"/>
    <w:rsid w:val="00263632"/>
    <w:rsid w:val="00263C4C"/>
    <w:rsid w:val="00265288"/>
    <w:rsid w:val="002653B1"/>
    <w:rsid w:val="00265900"/>
    <w:rsid w:val="00265CC3"/>
    <w:rsid w:val="00265F17"/>
    <w:rsid w:val="00267885"/>
    <w:rsid w:val="00270028"/>
    <w:rsid w:val="0027067E"/>
    <w:rsid w:val="002711A2"/>
    <w:rsid w:val="00271EB8"/>
    <w:rsid w:val="00273189"/>
    <w:rsid w:val="002748A4"/>
    <w:rsid w:val="00274D0F"/>
    <w:rsid w:val="00281BFD"/>
    <w:rsid w:val="00282A84"/>
    <w:rsid w:val="00282F48"/>
    <w:rsid w:val="00283041"/>
    <w:rsid w:val="00283E29"/>
    <w:rsid w:val="00285036"/>
    <w:rsid w:val="002850A0"/>
    <w:rsid w:val="00285D51"/>
    <w:rsid w:val="00286539"/>
    <w:rsid w:val="0028745F"/>
    <w:rsid w:val="002877B4"/>
    <w:rsid w:val="00291F89"/>
    <w:rsid w:val="00294F71"/>
    <w:rsid w:val="00297BC3"/>
    <w:rsid w:val="00297BDD"/>
    <w:rsid w:val="002A000A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852"/>
    <w:rsid w:val="002B4EE1"/>
    <w:rsid w:val="002B5736"/>
    <w:rsid w:val="002B669F"/>
    <w:rsid w:val="002B6AE5"/>
    <w:rsid w:val="002B7A01"/>
    <w:rsid w:val="002B7E38"/>
    <w:rsid w:val="002C057E"/>
    <w:rsid w:val="002C0692"/>
    <w:rsid w:val="002C095E"/>
    <w:rsid w:val="002C1825"/>
    <w:rsid w:val="002C1AA1"/>
    <w:rsid w:val="002C22C8"/>
    <w:rsid w:val="002C3227"/>
    <w:rsid w:val="002C3951"/>
    <w:rsid w:val="002C41D7"/>
    <w:rsid w:val="002C493D"/>
    <w:rsid w:val="002C4FE3"/>
    <w:rsid w:val="002C57D9"/>
    <w:rsid w:val="002C69D3"/>
    <w:rsid w:val="002C7F8F"/>
    <w:rsid w:val="002D032B"/>
    <w:rsid w:val="002D0A57"/>
    <w:rsid w:val="002D1AA5"/>
    <w:rsid w:val="002D3552"/>
    <w:rsid w:val="002D5CF0"/>
    <w:rsid w:val="002D5E8F"/>
    <w:rsid w:val="002E0080"/>
    <w:rsid w:val="002E0E0D"/>
    <w:rsid w:val="002E1104"/>
    <w:rsid w:val="002E442D"/>
    <w:rsid w:val="002E61AE"/>
    <w:rsid w:val="002E7275"/>
    <w:rsid w:val="002E7537"/>
    <w:rsid w:val="002E765E"/>
    <w:rsid w:val="002F12DD"/>
    <w:rsid w:val="002F2909"/>
    <w:rsid w:val="002F49C6"/>
    <w:rsid w:val="002F52ED"/>
    <w:rsid w:val="002F545F"/>
    <w:rsid w:val="002F54A4"/>
    <w:rsid w:val="002F566A"/>
    <w:rsid w:val="002F70D0"/>
    <w:rsid w:val="0030117C"/>
    <w:rsid w:val="00301181"/>
    <w:rsid w:val="00301B11"/>
    <w:rsid w:val="00301EE3"/>
    <w:rsid w:val="0030278D"/>
    <w:rsid w:val="003035CA"/>
    <w:rsid w:val="00304160"/>
    <w:rsid w:val="00307FC9"/>
    <w:rsid w:val="003101B7"/>
    <w:rsid w:val="00311A12"/>
    <w:rsid w:val="003124BD"/>
    <w:rsid w:val="00314887"/>
    <w:rsid w:val="003161B8"/>
    <w:rsid w:val="00324485"/>
    <w:rsid w:val="00330531"/>
    <w:rsid w:val="003307DD"/>
    <w:rsid w:val="0033238B"/>
    <w:rsid w:val="00332B22"/>
    <w:rsid w:val="00335D5B"/>
    <w:rsid w:val="003374C9"/>
    <w:rsid w:val="00340089"/>
    <w:rsid w:val="00340769"/>
    <w:rsid w:val="00344BC4"/>
    <w:rsid w:val="003464ED"/>
    <w:rsid w:val="00347190"/>
    <w:rsid w:val="0035099A"/>
    <w:rsid w:val="003521A2"/>
    <w:rsid w:val="00354133"/>
    <w:rsid w:val="00357704"/>
    <w:rsid w:val="003618FB"/>
    <w:rsid w:val="0036394E"/>
    <w:rsid w:val="00364349"/>
    <w:rsid w:val="00364CC7"/>
    <w:rsid w:val="003654AD"/>
    <w:rsid w:val="00366487"/>
    <w:rsid w:val="003671E7"/>
    <w:rsid w:val="00370E59"/>
    <w:rsid w:val="003721E8"/>
    <w:rsid w:val="003727DC"/>
    <w:rsid w:val="00373C54"/>
    <w:rsid w:val="003773A4"/>
    <w:rsid w:val="00380702"/>
    <w:rsid w:val="00380C54"/>
    <w:rsid w:val="0038337D"/>
    <w:rsid w:val="003851A9"/>
    <w:rsid w:val="003854D9"/>
    <w:rsid w:val="003860E2"/>
    <w:rsid w:val="00386C4D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3AA"/>
    <w:rsid w:val="003A45C7"/>
    <w:rsid w:val="003B20FF"/>
    <w:rsid w:val="003B2E88"/>
    <w:rsid w:val="003B5892"/>
    <w:rsid w:val="003B62F6"/>
    <w:rsid w:val="003B7E3F"/>
    <w:rsid w:val="003C32DD"/>
    <w:rsid w:val="003C7A25"/>
    <w:rsid w:val="003D1E33"/>
    <w:rsid w:val="003D2B9D"/>
    <w:rsid w:val="003D3000"/>
    <w:rsid w:val="003D449A"/>
    <w:rsid w:val="003D484B"/>
    <w:rsid w:val="003D7461"/>
    <w:rsid w:val="003E0102"/>
    <w:rsid w:val="003E0DB8"/>
    <w:rsid w:val="003E21D6"/>
    <w:rsid w:val="003E78D9"/>
    <w:rsid w:val="003F0B9D"/>
    <w:rsid w:val="003F1020"/>
    <w:rsid w:val="003F351C"/>
    <w:rsid w:val="003F3BF5"/>
    <w:rsid w:val="003F3F43"/>
    <w:rsid w:val="003F4DBA"/>
    <w:rsid w:val="003F5306"/>
    <w:rsid w:val="003F5C10"/>
    <w:rsid w:val="003F6CC8"/>
    <w:rsid w:val="004001C2"/>
    <w:rsid w:val="00401FA5"/>
    <w:rsid w:val="004025D8"/>
    <w:rsid w:val="0040267D"/>
    <w:rsid w:val="004036CC"/>
    <w:rsid w:val="00406CB4"/>
    <w:rsid w:val="00406FEA"/>
    <w:rsid w:val="004107E7"/>
    <w:rsid w:val="00413028"/>
    <w:rsid w:val="0041400C"/>
    <w:rsid w:val="00414E5D"/>
    <w:rsid w:val="00416AE1"/>
    <w:rsid w:val="00424208"/>
    <w:rsid w:val="004243FB"/>
    <w:rsid w:val="00426587"/>
    <w:rsid w:val="0043035D"/>
    <w:rsid w:val="00432FC5"/>
    <w:rsid w:val="00433766"/>
    <w:rsid w:val="0043404C"/>
    <w:rsid w:val="004343B1"/>
    <w:rsid w:val="00436C3B"/>
    <w:rsid w:val="004408D2"/>
    <w:rsid w:val="00440CC0"/>
    <w:rsid w:val="00441652"/>
    <w:rsid w:val="0044175D"/>
    <w:rsid w:val="0044218E"/>
    <w:rsid w:val="004437C5"/>
    <w:rsid w:val="0044449B"/>
    <w:rsid w:val="0044595C"/>
    <w:rsid w:val="00445D45"/>
    <w:rsid w:val="00446DFA"/>
    <w:rsid w:val="00447398"/>
    <w:rsid w:val="00447BAC"/>
    <w:rsid w:val="00447E0D"/>
    <w:rsid w:val="0045274B"/>
    <w:rsid w:val="00453C05"/>
    <w:rsid w:val="00454C4C"/>
    <w:rsid w:val="00455679"/>
    <w:rsid w:val="00455863"/>
    <w:rsid w:val="004567CC"/>
    <w:rsid w:val="00456C24"/>
    <w:rsid w:val="004577F7"/>
    <w:rsid w:val="00457A31"/>
    <w:rsid w:val="00457C2A"/>
    <w:rsid w:val="00457FFA"/>
    <w:rsid w:val="00461D22"/>
    <w:rsid w:val="0046214F"/>
    <w:rsid w:val="004624C6"/>
    <w:rsid w:val="00463288"/>
    <w:rsid w:val="00464B6E"/>
    <w:rsid w:val="00464D65"/>
    <w:rsid w:val="004655D3"/>
    <w:rsid w:val="004655D4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47EB"/>
    <w:rsid w:val="00476274"/>
    <w:rsid w:val="00480889"/>
    <w:rsid w:val="00480CC0"/>
    <w:rsid w:val="004847AA"/>
    <w:rsid w:val="0048668B"/>
    <w:rsid w:val="00486B68"/>
    <w:rsid w:val="0048779C"/>
    <w:rsid w:val="00487AF9"/>
    <w:rsid w:val="004903C7"/>
    <w:rsid w:val="0049063A"/>
    <w:rsid w:val="00491E85"/>
    <w:rsid w:val="00492AE6"/>
    <w:rsid w:val="00494036"/>
    <w:rsid w:val="004948BE"/>
    <w:rsid w:val="004949C8"/>
    <w:rsid w:val="00494A5B"/>
    <w:rsid w:val="00497D20"/>
    <w:rsid w:val="004A243D"/>
    <w:rsid w:val="004A3155"/>
    <w:rsid w:val="004A332D"/>
    <w:rsid w:val="004A565D"/>
    <w:rsid w:val="004A57C3"/>
    <w:rsid w:val="004A62EB"/>
    <w:rsid w:val="004B09BB"/>
    <w:rsid w:val="004B132C"/>
    <w:rsid w:val="004B577F"/>
    <w:rsid w:val="004B6AD3"/>
    <w:rsid w:val="004B7DF9"/>
    <w:rsid w:val="004C0F46"/>
    <w:rsid w:val="004C1CD2"/>
    <w:rsid w:val="004C2C94"/>
    <w:rsid w:val="004C3F51"/>
    <w:rsid w:val="004C4629"/>
    <w:rsid w:val="004C46E9"/>
    <w:rsid w:val="004C5960"/>
    <w:rsid w:val="004C5C66"/>
    <w:rsid w:val="004C6FDB"/>
    <w:rsid w:val="004C7A2A"/>
    <w:rsid w:val="004C7AC1"/>
    <w:rsid w:val="004C7ED0"/>
    <w:rsid w:val="004D0FD8"/>
    <w:rsid w:val="004D37A1"/>
    <w:rsid w:val="004D4C62"/>
    <w:rsid w:val="004D7177"/>
    <w:rsid w:val="004D7575"/>
    <w:rsid w:val="004E0AC0"/>
    <w:rsid w:val="004E0E58"/>
    <w:rsid w:val="004E1088"/>
    <w:rsid w:val="004E29D0"/>
    <w:rsid w:val="004E5439"/>
    <w:rsid w:val="004E592A"/>
    <w:rsid w:val="004E760C"/>
    <w:rsid w:val="004F101E"/>
    <w:rsid w:val="004F1E4F"/>
    <w:rsid w:val="004F263E"/>
    <w:rsid w:val="004F6BCC"/>
    <w:rsid w:val="004F6EE3"/>
    <w:rsid w:val="005007BD"/>
    <w:rsid w:val="00502682"/>
    <w:rsid w:val="00502A99"/>
    <w:rsid w:val="00503343"/>
    <w:rsid w:val="005041BD"/>
    <w:rsid w:val="0050577A"/>
    <w:rsid w:val="00506012"/>
    <w:rsid w:val="00506200"/>
    <w:rsid w:val="00506F0D"/>
    <w:rsid w:val="00507906"/>
    <w:rsid w:val="0051034B"/>
    <w:rsid w:val="005103D0"/>
    <w:rsid w:val="00510425"/>
    <w:rsid w:val="0051070B"/>
    <w:rsid w:val="005108D5"/>
    <w:rsid w:val="00512512"/>
    <w:rsid w:val="00512952"/>
    <w:rsid w:val="00514065"/>
    <w:rsid w:val="005146B0"/>
    <w:rsid w:val="005148B8"/>
    <w:rsid w:val="00521424"/>
    <w:rsid w:val="00521D10"/>
    <w:rsid w:val="00523DA2"/>
    <w:rsid w:val="00525CB1"/>
    <w:rsid w:val="005322AB"/>
    <w:rsid w:val="00532BDA"/>
    <w:rsid w:val="005341B4"/>
    <w:rsid w:val="0053506C"/>
    <w:rsid w:val="00536689"/>
    <w:rsid w:val="00537E67"/>
    <w:rsid w:val="00541635"/>
    <w:rsid w:val="0054266C"/>
    <w:rsid w:val="005433F5"/>
    <w:rsid w:val="00544115"/>
    <w:rsid w:val="0054571C"/>
    <w:rsid w:val="00545E0F"/>
    <w:rsid w:val="00547FAF"/>
    <w:rsid w:val="00550F06"/>
    <w:rsid w:val="00552C65"/>
    <w:rsid w:val="00553D01"/>
    <w:rsid w:val="005558B5"/>
    <w:rsid w:val="00555F1C"/>
    <w:rsid w:val="00556028"/>
    <w:rsid w:val="00556541"/>
    <w:rsid w:val="00557EDC"/>
    <w:rsid w:val="0056041A"/>
    <w:rsid w:val="0056220C"/>
    <w:rsid w:val="00564F08"/>
    <w:rsid w:val="00567173"/>
    <w:rsid w:val="00567DAD"/>
    <w:rsid w:val="005701AA"/>
    <w:rsid w:val="005704F8"/>
    <w:rsid w:val="0057183A"/>
    <w:rsid w:val="00572D82"/>
    <w:rsid w:val="00573BE4"/>
    <w:rsid w:val="00576ED8"/>
    <w:rsid w:val="00577F75"/>
    <w:rsid w:val="0058387B"/>
    <w:rsid w:val="0058494F"/>
    <w:rsid w:val="005870C0"/>
    <w:rsid w:val="00591BBC"/>
    <w:rsid w:val="005920D2"/>
    <w:rsid w:val="00592C58"/>
    <w:rsid w:val="00594B9A"/>
    <w:rsid w:val="00595B28"/>
    <w:rsid w:val="00596EA2"/>
    <w:rsid w:val="005A0498"/>
    <w:rsid w:val="005A0B28"/>
    <w:rsid w:val="005A0FD4"/>
    <w:rsid w:val="005A1492"/>
    <w:rsid w:val="005A33C0"/>
    <w:rsid w:val="005A5460"/>
    <w:rsid w:val="005A6FC8"/>
    <w:rsid w:val="005A7B10"/>
    <w:rsid w:val="005B1061"/>
    <w:rsid w:val="005B3502"/>
    <w:rsid w:val="005B3ABF"/>
    <w:rsid w:val="005B4647"/>
    <w:rsid w:val="005B6505"/>
    <w:rsid w:val="005B702F"/>
    <w:rsid w:val="005B7218"/>
    <w:rsid w:val="005C030F"/>
    <w:rsid w:val="005C1FC8"/>
    <w:rsid w:val="005C2BEC"/>
    <w:rsid w:val="005C2F3B"/>
    <w:rsid w:val="005C3981"/>
    <w:rsid w:val="005C3AEC"/>
    <w:rsid w:val="005C3D9B"/>
    <w:rsid w:val="005C4C14"/>
    <w:rsid w:val="005C554A"/>
    <w:rsid w:val="005C5B82"/>
    <w:rsid w:val="005C60BB"/>
    <w:rsid w:val="005C68F0"/>
    <w:rsid w:val="005C7208"/>
    <w:rsid w:val="005C7918"/>
    <w:rsid w:val="005C7FD9"/>
    <w:rsid w:val="005D0F47"/>
    <w:rsid w:val="005D1A07"/>
    <w:rsid w:val="005D361A"/>
    <w:rsid w:val="005D57B6"/>
    <w:rsid w:val="005D5C6C"/>
    <w:rsid w:val="005D7557"/>
    <w:rsid w:val="005E0BC6"/>
    <w:rsid w:val="005E1C89"/>
    <w:rsid w:val="005E1F85"/>
    <w:rsid w:val="005E22FC"/>
    <w:rsid w:val="005E415C"/>
    <w:rsid w:val="005E5490"/>
    <w:rsid w:val="005E630F"/>
    <w:rsid w:val="005E6A4F"/>
    <w:rsid w:val="005E7D9C"/>
    <w:rsid w:val="005F007F"/>
    <w:rsid w:val="005F098B"/>
    <w:rsid w:val="005F2738"/>
    <w:rsid w:val="005F3347"/>
    <w:rsid w:val="005F4A17"/>
    <w:rsid w:val="005F5183"/>
    <w:rsid w:val="005F65A3"/>
    <w:rsid w:val="005F75A1"/>
    <w:rsid w:val="00600856"/>
    <w:rsid w:val="006018D0"/>
    <w:rsid w:val="00603A50"/>
    <w:rsid w:val="00604907"/>
    <w:rsid w:val="006051CB"/>
    <w:rsid w:val="006111E5"/>
    <w:rsid w:val="00611266"/>
    <w:rsid w:val="00611C6B"/>
    <w:rsid w:val="006123DA"/>
    <w:rsid w:val="00612EF5"/>
    <w:rsid w:val="00613756"/>
    <w:rsid w:val="006140CE"/>
    <w:rsid w:val="00614271"/>
    <w:rsid w:val="00616562"/>
    <w:rsid w:val="00616C91"/>
    <w:rsid w:val="0062340B"/>
    <w:rsid w:val="00623AEA"/>
    <w:rsid w:val="0062444C"/>
    <w:rsid w:val="006245BB"/>
    <w:rsid w:val="00624987"/>
    <w:rsid w:val="00624ACC"/>
    <w:rsid w:val="00626847"/>
    <w:rsid w:val="00626F64"/>
    <w:rsid w:val="00631000"/>
    <w:rsid w:val="0063150F"/>
    <w:rsid w:val="0063219B"/>
    <w:rsid w:val="00634310"/>
    <w:rsid w:val="006347E0"/>
    <w:rsid w:val="00635A72"/>
    <w:rsid w:val="006364A9"/>
    <w:rsid w:val="00636B5B"/>
    <w:rsid w:val="0064090B"/>
    <w:rsid w:val="00640A21"/>
    <w:rsid w:val="00643006"/>
    <w:rsid w:val="00643895"/>
    <w:rsid w:val="006455BC"/>
    <w:rsid w:val="00645BBC"/>
    <w:rsid w:val="00645C24"/>
    <w:rsid w:val="006465ED"/>
    <w:rsid w:val="00646BC2"/>
    <w:rsid w:val="00647572"/>
    <w:rsid w:val="0064777C"/>
    <w:rsid w:val="00650500"/>
    <w:rsid w:val="0065087C"/>
    <w:rsid w:val="00651014"/>
    <w:rsid w:val="00652AB8"/>
    <w:rsid w:val="00652D35"/>
    <w:rsid w:val="00653043"/>
    <w:rsid w:val="006533D0"/>
    <w:rsid w:val="0065365A"/>
    <w:rsid w:val="00655DFC"/>
    <w:rsid w:val="00660AE2"/>
    <w:rsid w:val="00662892"/>
    <w:rsid w:val="00662A47"/>
    <w:rsid w:val="0066441F"/>
    <w:rsid w:val="00665BD0"/>
    <w:rsid w:val="006670BD"/>
    <w:rsid w:val="00667620"/>
    <w:rsid w:val="00667D87"/>
    <w:rsid w:val="00671F13"/>
    <w:rsid w:val="0067221C"/>
    <w:rsid w:val="0067265A"/>
    <w:rsid w:val="0067287B"/>
    <w:rsid w:val="00672B92"/>
    <w:rsid w:val="00672E2E"/>
    <w:rsid w:val="006730EA"/>
    <w:rsid w:val="00675709"/>
    <w:rsid w:val="00682E37"/>
    <w:rsid w:val="006836BE"/>
    <w:rsid w:val="00684198"/>
    <w:rsid w:val="00684623"/>
    <w:rsid w:val="00685557"/>
    <w:rsid w:val="00685C74"/>
    <w:rsid w:val="00685D6B"/>
    <w:rsid w:val="00690579"/>
    <w:rsid w:val="006910FB"/>
    <w:rsid w:val="00691623"/>
    <w:rsid w:val="00695548"/>
    <w:rsid w:val="006A0C10"/>
    <w:rsid w:val="006A1098"/>
    <w:rsid w:val="006A1A06"/>
    <w:rsid w:val="006A4CA8"/>
    <w:rsid w:val="006A55A7"/>
    <w:rsid w:val="006B0790"/>
    <w:rsid w:val="006B1609"/>
    <w:rsid w:val="006B2588"/>
    <w:rsid w:val="006B34B2"/>
    <w:rsid w:val="006B67E9"/>
    <w:rsid w:val="006C02DE"/>
    <w:rsid w:val="006C059E"/>
    <w:rsid w:val="006C0B2C"/>
    <w:rsid w:val="006C1821"/>
    <w:rsid w:val="006C1EED"/>
    <w:rsid w:val="006C2519"/>
    <w:rsid w:val="006C3317"/>
    <w:rsid w:val="006C4088"/>
    <w:rsid w:val="006C5580"/>
    <w:rsid w:val="006C5AC8"/>
    <w:rsid w:val="006D06DA"/>
    <w:rsid w:val="006D1A38"/>
    <w:rsid w:val="006D1AC9"/>
    <w:rsid w:val="006D2D42"/>
    <w:rsid w:val="006D4455"/>
    <w:rsid w:val="006D4EAB"/>
    <w:rsid w:val="006D5196"/>
    <w:rsid w:val="006D5782"/>
    <w:rsid w:val="006D5EFE"/>
    <w:rsid w:val="006D6173"/>
    <w:rsid w:val="006E0B1D"/>
    <w:rsid w:val="006E0E76"/>
    <w:rsid w:val="006E2D11"/>
    <w:rsid w:val="006E362A"/>
    <w:rsid w:val="006E4284"/>
    <w:rsid w:val="006E4B1F"/>
    <w:rsid w:val="006E54B3"/>
    <w:rsid w:val="006F16F8"/>
    <w:rsid w:val="006F2397"/>
    <w:rsid w:val="006F2B6E"/>
    <w:rsid w:val="006F3142"/>
    <w:rsid w:val="006F332C"/>
    <w:rsid w:val="006F4BA3"/>
    <w:rsid w:val="006F6B6D"/>
    <w:rsid w:val="006F6CF6"/>
    <w:rsid w:val="006F6D0B"/>
    <w:rsid w:val="007007B7"/>
    <w:rsid w:val="007030B4"/>
    <w:rsid w:val="007043DE"/>
    <w:rsid w:val="0070466F"/>
    <w:rsid w:val="00704C01"/>
    <w:rsid w:val="007059EE"/>
    <w:rsid w:val="007065DA"/>
    <w:rsid w:val="00706A3F"/>
    <w:rsid w:val="007070FD"/>
    <w:rsid w:val="00707FD8"/>
    <w:rsid w:val="007103A3"/>
    <w:rsid w:val="007106FE"/>
    <w:rsid w:val="00711C00"/>
    <w:rsid w:val="007142EE"/>
    <w:rsid w:val="007157F1"/>
    <w:rsid w:val="00716D2B"/>
    <w:rsid w:val="00717A74"/>
    <w:rsid w:val="0072072A"/>
    <w:rsid w:val="00721805"/>
    <w:rsid w:val="00721E3B"/>
    <w:rsid w:val="007235B8"/>
    <w:rsid w:val="007247D7"/>
    <w:rsid w:val="00724839"/>
    <w:rsid w:val="007265F4"/>
    <w:rsid w:val="00727A7A"/>
    <w:rsid w:val="007305BB"/>
    <w:rsid w:val="00732411"/>
    <w:rsid w:val="0073267E"/>
    <w:rsid w:val="007337C7"/>
    <w:rsid w:val="00734B35"/>
    <w:rsid w:val="00735173"/>
    <w:rsid w:val="00736050"/>
    <w:rsid w:val="007364D1"/>
    <w:rsid w:val="00736CCF"/>
    <w:rsid w:val="0073748D"/>
    <w:rsid w:val="007375A9"/>
    <w:rsid w:val="0074074C"/>
    <w:rsid w:val="00741364"/>
    <w:rsid w:val="007431FF"/>
    <w:rsid w:val="00743CF5"/>
    <w:rsid w:val="007440DE"/>
    <w:rsid w:val="0074417C"/>
    <w:rsid w:val="0074440B"/>
    <w:rsid w:val="00744988"/>
    <w:rsid w:val="00744BCE"/>
    <w:rsid w:val="007452BC"/>
    <w:rsid w:val="007461B8"/>
    <w:rsid w:val="0074683A"/>
    <w:rsid w:val="007475F2"/>
    <w:rsid w:val="00747C2E"/>
    <w:rsid w:val="007510FD"/>
    <w:rsid w:val="00751E22"/>
    <w:rsid w:val="00753606"/>
    <w:rsid w:val="0075466C"/>
    <w:rsid w:val="007602F1"/>
    <w:rsid w:val="007612D5"/>
    <w:rsid w:val="00762AED"/>
    <w:rsid w:val="00765CD7"/>
    <w:rsid w:val="00766959"/>
    <w:rsid w:val="00766AD7"/>
    <w:rsid w:val="00770813"/>
    <w:rsid w:val="00770952"/>
    <w:rsid w:val="00770DFB"/>
    <w:rsid w:val="00771C98"/>
    <w:rsid w:val="00772101"/>
    <w:rsid w:val="00775653"/>
    <w:rsid w:val="00775FCE"/>
    <w:rsid w:val="007764E5"/>
    <w:rsid w:val="007810CD"/>
    <w:rsid w:val="0078181B"/>
    <w:rsid w:val="007824F6"/>
    <w:rsid w:val="007826D4"/>
    <w:rsid w:val="00783B55"/>
    <w:rsid w:val="00783CCC"/>
    <w:rsid w:val="007847D3"/>
    <w:rsid w:val="00785109"/>
    <w:rsid w:val="00786D91"/>
    <w:rsid w:val="007900B1"/>
    <w:rsid w:val="00790302"/>
    <w:rsid w:val="00791DBC"/>
    <w:rsid w:val="0079245E"/>
    <w:rsid w:val="00792847"/>
    <w:rsid w:val="00793A8B"/>
    <w:rsid w:val="00793BFF"/>
    <w:rsid w:val="00793E8B"/>
    <w:rsid w:val="00794C2B"/>
    <w:rsid w:val="00795A45"/>
    <w:rsid w:val="00797131"/>
    <w:rsid w:val="007A01AC"/>
    <w:rsid w:val="007A1907"/>
    <w:rsid w:val="007A1A2C"/>
    <w:rsid w:val="007A35E4"/>
    <w:rsid w:val="007A4386"/>
    <w:rsid w:val="007A4889"/>
    <w:rsid w:val="007A57C5"/>
    <w:rsid w:val="007A654A"/>
    <w:rsid w:val="007B273D"/>
    <w:rsid w:val="007B37CA"/>
    <w:rsid w:val="007B5585"/>
    <w:rsid w:val="007B7F8B"/>
    <w:rsid w:val="007C19D3"/>
    <w:rsid w:val="007C4145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7069"/>
    <w:rsid w:val="007E271A"/>
    <w:rsid w:val="007E4E79"/>
    <w:rsid w:val="007E589C"/>
    <w:rsid w:val="007E5ADB"/>
    <w:rsid w:val="007E645C"/>
    <w:rsid w:val="007E677C"/>
    <w:rsid w:val="007E6EAF"/>
    <w:rsid w:val="007E718B"/>
    <w:rsid w:val="007E742F"/>
    <w:rsid w:val="007F1AC4"/>
    <w:rsid w:val="007F213D"/>
    <w:rsid w:val="007F5E2F"/>
    <w:rsid w:val="007F611A"/>
    <w:rsid w:val="007F615C"/>
    <w:rsid w:val="007F67AB"/>
    <w:rsid w:val="00800B58"/>
    <w:rsid w:val="00800D0F"/>
    <w:rsid w:val="008028E3"/>
    <w:rsid w:val="008030DD"/>
    <w:rsid w:val="00803520"/>
    <w:rsid w:val="0080760D"/>
    <w:rsid w:val="00810E1C"/>
    <w:rsid w:val="008112B8"/>
    <w:rsid w:val="00811F35"/>
    <w:rsid w:val="00814270"/>
    <w:rsid w:val="00816E6D"/>
    <w:rsid w:val="00816F27"/>
    <w:rsid w:val="0082005A"/>
    <w:rsid w:val="008213A6"/>
    <w:rsid w:val="008213B6"/>
    <w:rsid w:val="008221F3"/>
    <w:rsid w:val="008236C8"/>
    <w:rsid w:val="00824E67"/>
    <w:rsid w:val="0082610D"/>
    <w:rsid w:val="00826C46"/>
    <w:rsid w:val="00831669"/>
    <w:rsid w:val="00832CB6"/>
    <w:rsid w:val="008376FB"/>
    <w:rsid w:val="00837994"/>
    <w:rsid w:val="00837F7F"/>
    <w:rsid w:val="00841D92"/>
    <w:rsid w:val="00843763"/>
    <w:rsid w:val="008462EF"/>
    <w:rsid w:val="00846809"/>
    <w:rsid w:val="00847DBD"/>
    <w:rsid w:val="00847F3A"/>
    <w:rsid w:val="00850626"/>
    <w:rsid w:val="00850EB3"/>
    <w:rsid w:val="00852630"/>
    <w:rsid w:val="008563CE"/>
    <w:rsid w:val="0085647B"/>
    <w:rsid w:val="00856BF1"/>
    <w:rsid w:val="00857C2D"/>
    <w:rsid w:val="00857E2C"/>
    <w:rsid w:val="00860F7E"/>
    <w:rsid w:val="008619E3"/>
    <w:rsid w:val="00861CE0"/>
    <w:rsid w:val="00863551"/>
    <w:rsid w:val="00863D91"/>
    <w:rsid w:val="00865C3E"/>
    <w:rsid w:val="00870DCB"/>
    <w:rsid w:val="00871916"/>
    <w:rsid w:val="008727BC"/>
    <w:rsid w:val="00874B93"/>
    <w:rsid w:val="00875D1C"/>
    <w:rsid w:val="00876280"/>
    <w:rsid w:val="00876B86"/>
    <w:rsid w:val="00880010"/>
    <w:rsid w:val="00882638"/>
    <w:rsid w:val="00882AAD"/>
    <w:rsid w:val="008833D2"/>
    <w:rsid w:val="00884258"/>
    <w:rsid w:val="008855AC"/>
    <w:rsid w:val="00885C96"/>
    <w:rsid w:val="00886760"/>
    <w:rsid w:val="00887E5D"/>
    <w:rsid w:val="0089027B"/>
    <w:rsid w:val="00892E43"/>
    <w:rsid w:val="00893AF6"/>
    <w:rsid w:val="00896153"/>
    <w:rsid w:val="00897554"/>
    <w:rsid w:val="008A0DAD"/>
    <w:rsid w:val="008A15E6"/>
    <w:rsid w:val="008A3DE8"/>
    <w:rsid w:val="008A4B27"/>
    <w:rsid w:val="008A4E64"/>
    <w:rsid w:val="008A6476"/>
    <w:rsid w:val="008B08D0"/>
    <w:rsid w:val="008B1B76"/>
    <w:rsid w:val="008B3554"/>
    <w:rsid w:val="008B4620"/>
    <w:rsid w:val="008B60C9"/>
    <w:rsid w:val="008B7320"/>
    <w:rsid w:val="008B7371"/>
    <w:rsid w:val="008B7418"/>
    <w:rsid w:val="008C1F03"/>
    <w:rsid w:val="008C2359"/>
    <w:rsid w:val="008C267D"/>
    <w:rsid w:val="008C2794"/>
    <w:rsid w:val="008C2BAF"/>
    <w:rsid w:val="008C2CD1"/>
    <w:rsid w:val="008C3BC7"/>
    <w:rsid w:val="008C4254"/>
    <w:rsid w:val="008C552E"/>
    <w:rsid w:val="008C6743"/>
    <w:rsid w:val="008C6E0D"/>
    <w:rsid w:val="008C70F8"/>
    <w:rsid w:val="008C7C9F"/>
    <w:rsid w:val="008D2D2D"/>
    <w:rsid w:val="008D3D7F"/>
    <w:rsid w:val="008D52BD"/>
    <w:rsid w:val="008D5CF5"/>
    <w:rsid w:val="008D77B2"/>
    <w:rsid w:val="008D7B34"/>
    <w:rsid w:val="008E0364"/>
    <w:rsid w:val="008E1363"/>
    <w:rsid w:val="008E265B"/>
    <w:rsid w:val="008E2A13"/>
    <w:rsid w:val="008E4C24"/>
    <w:rsid w:val="008E538F"/>
    <w:rsid w:val="008E6A3D"/>
    <w:rsid w:val="008F0A19"/>
    <w:rsid w:val="008F12E9"/>
    <w:rsid w:val="008F2669"/>
    <w:rsid w:val="008F6724"/>
    <w:rsid w:val="008F7BE3"/>
    <w:rsid w:val="009003AA"/>
    <w:rsid w:val="009015E3"/>
    <w:rsid w:val="00901654"/>
    <w:rsid w:val="009016D0"/>
    <w:rsid w:val="00902688"/>
    <w:rsid w:val="009036D8"/>
    <w:rsid w:val="00904994"/>
    <w:rsid w:val="00905E0E"/>
    <w:rsid w:val="009061FD"/>
    <w:rsid w:val="009073A3"/>
    <w:rsid w:val="0090797E"/>
    <w:rsid w:val="00911E1A"/>
    <w:rsid w:val="00912972"/>
    <w:rsid w:val="00913809"/>
    <w:rsid w:val="00913947"/>
    <w:rsid w:val="00914031"/>
    <w:rsid w:val="00914186"/>
    <w:rsid w:val="00914A04"/>
    <w:rsid w:val="00914A0F"/>
    <w:rsid w:val="00915325"/>
    <w:rsid w:val="0091659C"/>
    <w:rsid w:val="00917FC8"/>
    <w:rsid w:val="0092295B"/>
    <w:rsid w:val="00923050"/>
    <w:rsid w:val="00924128"/>
    <w:rsid w:val="009249FC"/>
    <w:rsid w:val="00927B68"/>
    <w:rsid w:val="00930EF0"/>
    <w:rsid w:val="00933856"/>
    <w:rsid w:val="00933FC6"/>
    <w:rsid w:val="00934C0A"/>
    <w:rsid w:val="00935473"/>
    <w:rsid w:val="00936084"/>
    <w:rsid w:val="0093691E"/>
    <w:rsid w:val="00936D53"/>
    <w:rsid w:val="00936F3D"/>
    <w:rsid w:val="009378BA"/>
    <w:rsid w:val="00937F0D"/>
    <w:rsid w:val="00943917"/>
    <w:rsid w:val="00946493"/>
    <w:rsid w:val="00946736"/>
    <w:rsid w:val="009467B3"/>
    <w:rsid w:val="00950F34"/>
    <w:rsid w:val="00951A22"/>
    <w:rsid w:val="009532AA"/>
    <w:rsid w:val="009569EE"/>
    <w:rsid w:val="00957090"/>
    <w:rsid w:val="00960505"/>
    <w:rsid w:val="00961370"/>
    <w:rsid w:val="0096143A"/>
    <w:rsid w:val="009617E7"/>
    <w:rsid w:val="00963B44"/>
    <w:rsid w:val="00966374"/>
    <w:rsid w:val="009677E0"/>
    <w:rsid w:val="00967DF8"/>
    <w:rsid w:val="009707B6"/>
    <w:rsid w:val="009719D4"/>
    <w:rsid w:val="00971F6D"/>
    <w:rsid w:val="00973590"/>
    <w:rsid w:val="00974407"/>
    <w:rsid w:val="009744B7"/>
    <w:rsid w:val="00974E35"/>
    <w:rsid w:val="00977848"/>
    <w:rsid w:val="0098139D"/>
    <w:rsid w:val="00981A85"/>
    <w:rsid w:val="009830D1"/>
    <w:rsid w:val="00983DDA"/>
    <w:rsid w:val="0098621E"/>
    <w:rsid w:val="00987722"/>
    <w:rsid w:val="009877C1"/>
    <w:rsid w:val="0099067B"/>
    <w:rsid w:val="00991ECF"/>
    <w:rsid w:val="00991FD8"/>
    <w:rsid w:val="00992111"/>
    <w:rsid w:val="009932EC"/>
    <w:rsid w:val="00993C83"/>
    <w:rsid w:val="009971B9"/>
    <w:rsid w:val="00997773"/>
    <w:rsid w:val="009A2690"/>
    <w:rsid w:val="009A299E"/>
    <w:rsid w:val="009A2B6E"/>
    <w:rsid w:val="009A4022"/>
    <w:rsid w:val="009A6B24"/>
    <w:rsid w:val="009B012C"/>
    <w:rsid w:val="009B08B9"/>
    <w:rsid w:val="009B2D87"/>
    <w:rsid w:val="009B762C"/>
    <w:rsid w:val="009C02E9"/>
    <w:rsid w:val="009C183D"/>
    <w:rsid w:val="009C1D93"/>
    <w:rsid w:val="009C2E85"/>
    <w:rsid w:val="009C40C8"/>
    <w:rsid w:val="009C4936"/>
    <w:rsid w:val="009C62F8"/>
    <w:rsid w:val="009C6630"/>
    <w:rsid w:val="009C7777"/>
    <w:rsid w:val="009D1D63"/>
    <w:rsid w:val="009D347E"/>
    <w:rsid w:val="009D418B"/>
    <w:rsid w:val="009D5821"/>
    <w:rsid w:val="009E0B4D"/>
    <w:rsid w:val="009E146C"/>
    <w:rsid w:val="009E3FE4"/>
    <w:rsid w:val="009E6FA2"/>
    <w:rsid w:val="009F037A"/>
    <w:rsid w:val="009F2D26"/>
    <w:rsid w:val="009F2D31"/>
    <w:rsid w:val="009F4750"/>
    <w:rsid w:val="009F500E"/>
    <w:rsid w:val="009F54EA"/>
    <w:rsid w:val="00A004AE"/>
    <w:rsid w:val="00A005FF"/>
    <w:rsid w:val="00A01A79"/>
    <w:rsid w:val="00A02548"/>
    <w:rsid w:val="00A0295D"/>
    <w:rsid w:val="00A04CCE"/>
    <w:rsid w:val="00A04F8F"/>
    <w:rsid w:val="00A054FB"/>
    <w:rsid w:val="00A063B9"/>
    <w:rsid w:val="00A06ACC"/>
    <w:rsid w:val="00A10110"/>
    <w:rsid w:val="00A10D1D"/>
    <w:rsid w:val="00A10F75"/>
    <w:rsid w:val="00A115E2"/>
    <w:rsid w:val="00A12BFF"/>
    <w:rsid w:val="00A14631"/>
    <w:rsid w:val="00A15BE6"/>
    <w:rsid w:val="00A16365"/>
    <w:rsid w:val="00A16F04"/>
    <w:rsid w:val="00A16F35"/>
    <w:rsid w:val="00A176BD"/>
    <w:rsid w:val="00A22318"/>
    <w:rsid w:val="00A22C5B"/>
    <w:rsid w:val="00A2311E"/>
    <w:rsid w:val="00A251A9"/>
    <w:rsid w:val="00A26C5A"/>
    <w:rsid w:val="00A3300B"/>
    <w:rsid w:val="00A341DB"/>
    <w:rsid w:val="00A34B22"/>
    <w:rsid w:val="00A358C4"/>
    <w:rsid w:val="00A375B8"/>
    <w:rsid w:val="00A37DC5"/>
    <w:rsid w:val="00A40644"/>
    <w:rsid w:val="00A40D11"/>
    <w:rsid w:val="00A423F9"/>
    <w:rsid w:val="00A42A9C"/>
    <w:rsid w:val="00A4356F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57CFE"/>
    <w:rsid w:val="00A61687"/>
    <w:rsid w:val="00A61C8E"/>
    <w:rsid w:val="00A62F7D"/>
    <w:rsid w:val="00A634C0"/>
    <w:rsid w:val="00A65F88"/>
    <w:rsid w:val="00A711A4"/>
    <w:rsid w:val="00A7137C"/>
    <w:rsid w:val="00A71DEA"/>
    <w:rsid w:val="00A7280F"/>
    <w:rsid w:val="00A74873"/>
    <w:rsid w:val="00A74CCE"/>
    <w:rsid w:val="00A75BA3"/>
    <w:rsid w:val="00A8173E"/>
    <w:rsid w:val="00A81A5B"/>
    <w:rsid w:val="00A84301"/>
    <w:rsid w:val="00A8493A"/>
    <w:rsid w:val="00A85CDA"/>
    <w:rsid w:val="00A85D5A"/>
    <w:rsid w:val="00A8645E"/>
    <w:rsid w:val="00A86EE6"/>
    <w:rsid w:val="00A8752B"/>
    <w:rsid w:val="00A91F42"/>
    <w:rsid w:val="00A932E1"/>
    <w:rsid w:val="00A93F58"/>
    <w:rsid w:val="00A94F51"/>
    <w:rsid w:val="00A9726F"/>
    <w:rsid w:val="00AA316B"/>
    <w:rsid w:val="00AA36AF"/>
    <w:rsid w:val="00AA3DCC"/>
    <w:rsid w:val="00AA5C90"/>
    <w:rsid w:val="00AA5EDA"/>
    <w:rsid w:val="00AA6D78"/>
    <w:rsid w:val="00AA6F7C"/>
    <w:rsid w:val="00AA7524"/>
    <w:rsid w:val="00AA7B24"/>
    <w:rsid w:val="00AB02F4"/>
    <w:rsid w:val="00AB3A88"/>
    <w:rsid w:val="00AB3B33"/>
    <w:rsid w:val="00AB4676"/>
    <w:rsid w:val="00AB526C"/>
    <w:rsid w:val="00AB5536"/>
    <w:rsid w:val="00AB55CE"/>
    <w:rsid w:val="00AB6DEC"/>
    <w:rsid w:val="00AB7344"/>
    <w:rsid w:val="00AB73F6"/>
    <w:rsid w:val="00AC012F"/>
    <w:rsid w:val="00AC089F"/>
    <w:rsid w:val="00AC08EB"/>
    <w:rsid w:val="00AC0D14"/>
    <w:rsid w:val="00AC33BB"/>
    <w:rsid w:val="00AC4542"/>
    <w:rsid w:val="00AC5545"/>
    <w:rsid w:val="00AC5673"/>
    <w:rsid w:val="00AD17FB"/>
    <w:rsid w:val="00AD1ECC"/>
    <w:rsid w:val="00AD5F67"/>
    <w:rsid w:val="00AD71CD"/>
    <w:rsid w:val="00AD72D4"/>
    <w:rsid w:val="00AD7744"/>
    <w:rsid w:val="00AD77C6"/>
    <w:rsid w:val="00AE0BD7"/>
    <w:rsid w:val="00AE0E2E"/>
    <w:rsid w:val="00AE187A"/>
    <w:rsid w:val="00AE1D9A"/>
    <w:rsid w:val="00AE2787"/>
    <w:rsid w:val="00AE34BE"/>
    <w:rsid w:val="00AE480F"/>
    <w:rsid w:val="00AE4B88"/>
    <w:rsid w:val="00AE4ED7"/>
    <w:rsid w:val="00AE4EF5"/>
    <w:rsid w:val="00AE6A83"/>
    <w:rsid w:val="00AF0595"/>
    <w:rsid w:val="00AF4F79"/>
    <w:rsid w:val="00AF5482"/>
    <w:rsid w:val="00B00F3F"/>
    <w:rsid w:val="00B01331"/>
    <w:rsid w:val="00B024AE"/>
    <w:rsid w:val="00B02A06"/>
    <w:rsid w:val="00B02AC8"/>
    <w:rsid w:val="00B04EB1"/>
    <w:rsid w:val="00B10315"/>
    <w:rsid w:val="00B1077D"/>
    <w:rsid w:val="00B10AB8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0CF7"/>
    <w:rsid w:val="00B214D2"/>
    <w:rsid w:val="00B21531"/>
    <w:rsid w:val="00B22334"/>
    <w:rsid w:val="00B23487"/>
    <w:rsid w:val="00B24C31"/>
    <w:rsid w:val="00B24F5C"/>
    <w:rsid w:val="00B25942"/>
    <w:rsid w:val="00B25BC9"/>
    <w:rsid w:val="00B27F1A"/>
    <w:rsid w:val="00B304F9"/>
    <w:rsid w:val="00B32033"/>
    <w:rsid w:val="00B32595"/>
    <w:rsid w:val="00B334A8"/>
    <w:rsid w:val="00B33F7D"/>
    <w:rsid w:val="00B342EC"/>
    <w:rsid w:val="00B40828"/>
    <w:rsid w:val="00B43624"/>
    <w:rsid w:val="00B445CF"/>
    <w:rsid w:val="00B458C0"/>
    <w:rsid w:val="00B45905"/>
    <w:rsid w:val="00B4654C"/>
    <w:rsid w:val="00B50842"/>
    <w:rsid w:val="00B5191F"/>
    <w:rsid w:val="00B521F0"/>
    <w:rsid w:val="00B55A94"/>
    <w:rsid w:val="00B5606B"/>
    <w:rsid w:val="00B563A4"/>
    <w:rsid w:val="00B57552"/>
    <w:rsid w:val="00B615EC"/>
    <w:rsid w:val="00B61D00"/>
    <w:rsid w:val="00B62BE4"/>
    <w:rsid w:val="00B63131"/>
    <w:rsid w:val="00B636DB"/>
    <w:rsid w:val="00B65E57"/>
    <w:rsid w:val="00B70243"/>
    <w:rsid w:val="00B714AF"/>
    <w:rsid w:val="00B71D69"/>
    <w:rsid w:val="00B72E10"/>
    <w:rsid w:val="00B74356"/>
    <w:rsid w:val="00B74D44"/>
    <w:rsid w:val="00B75542"/>
    <w:rsid w:val="00B766F1"/>
    <w:rsid w:val="00B76E99"/>
    <w:rsid w:val="00B77233"/>
    <w:rsid w:val="00B809CC"/>
    <w:rsid w:val="00B813D5"/>
    <w:rsid w:val="00B82FAC"/>
    <w:rsid w:val="00B8411E"/>
    <w:rsid w:val="00B87AB9"/>
    <w:rsid w:val="00B900D6"/>
    <w:rsid w:val="00B93C24"/>
    <w:rsid w:val="00B94813"/>
    <w:rsid w:val="00B94922"/>
    <w:rsid w:val="00B9511C"/>
    <w:rsid w:val="00B95D9D"/>
    <w:rsid w:val="00B95DC6"/>
    <w:rsid w:val="00B96112"/>
    <w:rsid w:val="00BA0546"/>
    <w:rsid w:val="00BA0D65"/>
    <w:rsid w:val="00BA481A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6089"/>
    <w:rsid w:val="00BB6F58"/>
    <w:rsid w:val="00BB7413"/>
    <w:rsid w:val="00BC1487"/>
    <w:rsid w:val="00BC63EB"/>
    <w:rsid w:val="00BC6B8C"/>
    <w:rsid w:val="00BC7D7E"/>
    <w:rsid w:val="00BC7DA6"/>
    <w:rsid w:val="00BD0F0D"/>
    <w:rsid w:val="00BD4689"/>
    <w:rsid w:val="00BD4CBB"/>
    <w:rsid w:val="00BD7B0B"/>
    <w:rsid w:val="00BE03AB"/>
    <w:rsid w:val="00BE045A"/>
    <w:rsid w:val="00BE3E2E"/>
    <w:rsid w:val="00BE4858"/>
    <w:rsid w:val="00BE6650"/>
    <w:rsid w:val="00BE6E83"/>
    <w:rsid w:val="00BE7882"/>
    <w:rsid w:val="00BF25EA"/>
    <w:rsid w:val="00BF2BD7"/>
    <w:rsid w:val="00BF328E"/>
    <w:rsid w:val="00BF4F93"/>
    <w:rsid w:val="00BF79C2"/>
    <w:rsid w:val="00C00148"/>
    <w:rsid w:val="00C02185"/>
    <w:rsid w:val="00C023EA"/>
    <w:rsid w:val="00C03A13"/>
    <w:rsid w:val="00C03C58"/>
    <w:rsid w:val="00C051DA"/>
    <w:rsid w:val="00C0604C"/>
    <w:rsid w:val="00C10392"/>
    <w:rsid w:val="00C13F8C"/>
    <w:rsid w:val="00C153A3"/>
    <w:rsid w:val="00C1552C"/>
    <w:rsid w:val="00C15E12"/>
    <w:rsid w:val="00C1796D"/>
    <w:rsid w:val="00C20047"/>
    <w:rsid w:val="00C2078C"/>
    <w:rsid w:val="00C20D22"/>
    <w:rsid w:val="00C20DA0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5480"/>
    <w:rsid w:val="00C25DAF"/>
    <w:rsid w:val="00C26718"/>
    <w:rsid w:val="00C26EF7"/>
    <w:rsid w:val="00C307B2"/>
    <w:rsid w:val="00C3095D"/>
    <w:rsid w:val="00C30BA3"/>
    <w:rsid w:val="00C31B67"/>
    <w:rsid w:val="00C3211B"/>
    <w:rsid w:val="00C32765"/>
    <w:rsid w:val="00C33471"/>
    <w:rsid w:val="00C343CB"/>
    <w:rsid w:val="00C34AA0"/>
    <w:rsid w:val="00C35A52"/>
    <w:rsid w:val="00C367D9"/>
    <w:rsid w:val="00C36FD2"/>
    <w:rsid w:val="00C4152C"/>
    <w:rsid w:val="00C4174D"/>
    <w:rsid w:val="00C42CB1"/>
    <w:rsid w:val="00C43AFA"/>
    <w:rsid w:val="00C43D50"/>
    <w:rsid w:val="00C45112"/>
    <w:rsid w:val="00C46213"/>
    <w:rsid w:val="00C46BA0"/>
    <w:rsid w:val="00C478C9"/>
    <w:rsid w:val="00C509F3"/>
    <w:rsid w:val="00C5384E"/>
    <w:rsid w:val="00C558BA"/>
    <w:rsid w:val="00C55955"/>
    <w:rsid w:val="00C563C4"/>
    <w:rsid w:val="00C57574"/>
    <w:rsid w:val="00C60F1E"/>
    <w:rsid w:val="00C64B04"/>
    <w:rsid w:val="00C6553F"/>
    <w:rsid w:val="00C702D0"/>
    <w:rsid w:val="00C70C8F"/>
    <w:rsid w:val="00C71E7C"/>
    <w:rsid w:val="00C7389D"/>
    <w:rsid w:val="00C73E08"/>
    <w:rsid w:val="00C73F35"/>
    <w:rsid w:val="00C74EAC"/>
    <w:rsid w:val="00C7697F"/>
    <w:rsid w:val="00C77127"/>
    <w:rsid w:val="00C8109B"/>
    <w:rsid w:val="00C81229"/>
    <w:rsid w:val="00C81FAF"/>
    <w:rsid w:val="00C82A0C"/>
    <w:rsid w:val="00C84C2B"/>
    <w:rsid w:val="00C85075"/>
    <w:rsid w:val="00C86D38"/>
    <w:rsid w:val="00C90339"/>
    <w:rsid w:val="00C9084C"/>
    <w:rsid w:val="00C91D56"/>
    <w:rsid w:val="00C91E4C"/>
    <w:rsid w:val="00C92515"/>
    <w:rsid w:val="00C9259A"/>
    <w:rsid w:val="00C94128"/>
    <w:rsid w:val="00C96F71"/>
    <w:rsid w:val="00C9771D"/>
    <w:rsid w:val="00C97B8F"/>
    <w:rsid w:val="00CA1311"/>
    <w:rsid w:val="00CA2455"/>
    <w:rsid w:val="00CA2E84"/>
    <w:rsid w:val="00CA4281"/>
    <w:rsid w:val="00CA4FBB"/>
    <w:rsid w:val="00CA53F6"/>
    <w:rsid w:val="00CA56D6"/>
    <w:rsid w:val="00CA7CC3"/>
    <w:rsid w:val="00CB1341"/>
    <w:rsid w:val="00CB3A69"/>
    <w:rsid w:val="00CB5144"/>
    <w:rsid w:val="00CB5FE5"/>
    <w:rsid w:val="00CB6111"/>
    <w:rsid w:val="00CB63FD"/>
    <w:rsid w:val="00CB66E3"/>
    <w:rsid w:val="00CB73A7"/>
    <w:rsid w:val="00CC0105"/>
    <w:rsid w:val="00CC1B94"/>
    <w:rsid w:val="00CC1D42"/>
    <w:rsid w:val="00CC22F6"/>
    <w:rsid w:val="00CC3C36"/>
    <w:rsid w:val="00CC3DA2"/>
    <w:rsid w:val="00CC3EFE"/>
    <w:rsid w:val="00CC5571"/>
    <w:rsid w:val="00CC60C9"/>
    <w:rsid w:val="00CC7BA1"/>
    <w:rsid w:val="00CD1F59"/>
    <w:rsid w:val="00CD2BE6"/>
    <w:rsid w:val="00CD349A"/>
    <w:rsid w:val="00CD34C5"/>
    <w:rsid w:val="00CD3AD2"/>
    <w:rsid w:val="00CD3F97"/>
    <w:rsid w:val="00CD4334"/>
    <w:rsid w:val="00CD5273"/>
    <w:rsid w:val="00CD7124"/>
    <w:rsid w:val="00CD74F6"/>
    <w:rsid w:val="00CD7F07"/>
    <w:rsid w:val="00CE0D1D"/>
    <w:rsid w:val="00CE1855"/>
    <w:rsid w:val="00CE1E27"/>
    <w:rsid w:val="00CE2F08"/>
    <w:rsid w:val="00CE5146"/>
    <w:rsid w:val="00CE6512"/>
    <w:rsid w:val="00CE738E"/>
    <w:rsid w:val="00CE7AD7"/>
    <w:rsid w:val="00CF0E6D"/>
    <w:rsid w:val="00CF1389"/>
    <w:rsid w:val="00CF23D1"/>
    <w:rsid w:val="00CF29C4"/>
    <w:rsid w:val="00CF39F8"/>
    <w:rsid w:val="00CF3BB9"/>
    <w:rsid w:val="00CF43BE"/>
    <w:rsid w:val="00CF4658"/>
    <w:rsid w:val="00CF4DF6"/>
    <w:rsid w:val="00CF58DC"/>
    <w:rsid w:val="00CF639B"/>
    <w:rsid w:val="00CF71DB"/>
    <w:rsid w:val="00D00A73"/>
    <w:rsid w:val="00D02EE5"/>
    <w:rsid w:val="00D02F50"/>
    <w:rsid w:val="00D071D3"/>
    <w:rsid w:val="00D07619"/>
    <w:rsid w:val="00D1016E"/>
    <w:rsid w:val="00D109FA"/>
    <w:rsid w:val="00D10F42"/>
    <w:rsid w:val="00D11C12"/>
    <w:rsid w:val="00D12771"/>
    <w:rsid w:val="00D13EA9"/>
    <w:rsid w:val="00D14257"/>
    <w:rsid w:val="00D1794A"/>
    <w:rsid w:val="00D17C98"/>
    <w:rsid w:val="00D21E99"/>
    <w:rsid w:val="00D22D6D"/>
    <w:rsid w:val="00D23A10"/>
    <w:rsid w:val="00D23CA5"/>
    <w:rsid w:val="00D254F2"/>
    <w:rsid w:val="00D25568"/>
    <w:rsid w:val="00D3181A"/>
    <w:rsid w:val="00D329F2"/>
    <w:rsid w:val="00D33C77"/>
    <w:rsid w:val="00D34871"/>
    <w:rsid w:val="00D34B58"/>
    <w:rsid w:val="00D35C89"/>
    <w:rsid w:val="00D36104"/>
    <w:rsid w:val="00D36465"/>
    <w:rsid w:val="00D365D6"/>
    <w:rsid w:val="00D368BE"/>
    <w:rsid w:val="00D402CF"/>
    <w:rsid w:val="00D415A2"/>
    <w:rsid w:val="00D4231E"/>
    <w:rsid w:val="00D42552"/>
    <w:rsid w:val="00D4308D"/>
    <w:rsid w:val="00D43451"/>
    <w:rsid w:val="00D44200"/>
    <w:rsid w:val="00D44DE4"/>
    <w:rsid w:val="00D44DF3"/>
    <w:rsid w:val="00D4540A"/>
    <w:rsid w:val="00D45EDA"/>
    <w:rsid w:val="00D466E3"/>
    <w:rsid w:val="00D476C5"/>
    <w:rsid w:val="00D4777A"/>
    <w:rsid w:val="00D47A83"/>
    <w:rsid w:val="00D50412"/>
    <w:rsid w:val="00D5191E"/>
    <w:rsid w:val="00D51B62"/>
    <w:rsid w:val="00D51E5D"/>
    <w:rsid w:val="00D5267E"/>
    <w:rsid w:val="00D53C93"/>
    <w:rsid w:val="00D544BD"/>
    <w:rsid w:val="00D54A58"/>
    <w:rsid w:val="00D564E0"/>
    <w:rsid w:val="00D576C0"/>
    <w:rsid w:val="00D57A4C"/>
    <w:rsid w:val="00D57F01"/>
    <w:rsid w:val="00D601CC"/>
    <w:rsid w:val="00D64651"/>
    <w:rsid w:val="00D6718A"/>
    <w:rsid w:val="00D671B3"/>
    <w:rsid w:val="00D67410"/>
    <w:rsid w:val="00D67C72"/>
    <w:rsid w:val="00D67F21"/>
    <w:rsid w:val="00D70964"/>
    <w:rsid w:val="00D70E4F"/>
    <w:rsid w:val="00D72136"/>
    <w:rsid w:val="00D73754"/>
    <w:rsid w:val="00D73B7E"/>
    <w:rsid w:val="00D7438B"/>
    <w:rsid w:val="00D743A8"/>
    <w:rsid w:val="00D76A5A"/>
    <w:rsid w:val="00D76EA3"/>
    <w:rsid w:val="00D77880"/>
    <w:rsid w:val="00D804EC"/>
    <w:rsid w:val="00D80CDF"/>
    <w:rsid w:val="00D83EDA"/>
    <w:rsid w:val="00D8448A"/>
    <w:rsid w:val="00D84FCC"/>
    <w:rsid w:val="00D850AF"/>
    <w:rsid w:val="00D8658F"/>
    <w:rsid w:val="00D865C4"/>
    <w:rsid w:val="00D90101"/>
    <w:rsid w:val="00D9063B"/>
    <w:rsid w:val="00D92CE5"/>
    <w:rsid w:val="00D95A54"/>
    <w:rsid w:val="00D96DE1"/>
    <w:rsid w:val="00DA0B6E"/>
    <w:rsid w:val="00DA114F"/>
    <w:rsid w:val="00DA1913"/>
    <w:rsid w:val="00DA2BC7"/>
    <w:rsid w:val="00DA2E79"/>
    <w:rsid w:val="00DA355C"/>
    <w:rsid w:val="00DA653E"/>
    <w:rsid w:val="00DB0D32"/>
    <w:rsid w:val="00DB2BF7"/>
    <w:rsid w:val="00DB3750"/>
    <w:rsid w:val="00DB4349"/>
    <w:rsid w:val="00DB46F0"/>
    <w:rsid w:val="00DB4F01"/>
    <w:rsid w:val="00DB5A70"/>
    <w:rsid w:val="00DB6DCF"/>
    <w:rsid w:val="00DB73D2"/>
    <w:rsid w:val="00DC0C65"/>
    <w:rsid w:val="00DC1206"/>
    <w:rsid w:val="00DC1A44"/>
    <w:rsid w:val="00DC22E7"/>
    <w:rsid w:val="00DC2450"/>
    <w:rsid w:val="00DC2FDE"/>
    <w:rsid w:val="00DC40B3"/>
    <w:rsid w:val="00DC44CB"/>
    <w:rsid w:val="00DC477F"/>
    <w:rsid w:val="00DC5347"/>
    <w:rsid w:val="00DC7074"/>
    <w:rsid w:val="00DC71AE"/>
    <w:rsid w:val="00DD10A3"/>
    <w:rsid w:val="00DD1460"/>
    <w:rsid w:val="00DD3745"/>
    <w:rsid w:val="00DD5267"/>
    <w:rsid w:val="00DD6A31"/>
    <w:rsid w:val="00DD6B8E"/>
    <w:rsid w:val="00DD71B6"/>
    <w:rsid w:val="00DD78D5"/>
    <w:rsid w:val="00DD7988"/>
    <w:rsid w:val="00DD7A27"/>
    <w:rsid w:val="00DE039A"/>
    <w:rsid w:val="00DE049F"/>
    <w:rsid w:val="00DE0756"/>
    <w:rsid w:val="00DE0A41"/>
    <w:rsid w:val="00DE0DAB"/>
    <w:rsid w:val="00DE6DC5"/>
    <w:rsid w:val="00DE7F2B"/>
    <w:rsid w:val="00DF29B5"/>
    <w:rsid w:val="00DF53AA"/>
    <w:rsid w:val="00DF649F"/>
    <w:rsid w:val="00DF6BAE"/>
    <w:rsid w:val="00E00462"/>
    <w:rsid w:val="00E00BC8"/>
    <w:rsid w:val="00E00F45"/>
    <w:rsid w:val="00E00F6E"/>
    <w:rsid w:val="00E0181E"/>
    <w:rsid w:val="00E01909"/>
    <w:rsid w:val="00E01B6E"/>
    <w:rsid w:val="00E023B0"/>
    <w:rsid w:val="00E04357"/>
    <w:rsid w:val="00E0575A"/>
    <w:rsid w:val="00E122CB"/>
    <w:rsid w:val="00E1314A"/>
    <w:rsid w:val="00E147A5"/>
    <w:rsid w:val="00E15665"/>
    <w:rsid w:val="00E1791E"/>
    <w:rsid w:val="00E2065E"/>
    <w:rsid w:val="00E242CD"/>
    <w:rsid w:val="00E25113"/>
    <w:rsid w:val="00E27BDC"/>
    <w:rsid w:val="00E3134A"/>
    <w:rsid w:val="00E32C2B"/>
    <w:rsid w:val="00E333A0"/>
    <w:rsid w:val="00E33691"/>
    <w:rsid w:val="00E350E8"/>
    <w:rsid w:val="00E35C32"/>
    <w:rsid w:val="00E36E0B"/>
    <w:rsid w:val="00E372EA"/>
    <w:rsid w:val="00E401DB"/>
    <w:rsid w:val="00E40A25"/>
    <w:rsid w:val="00E42539"/>
    <w:rsid w:val="00E44263"/>
    <w:rsid w:val="00E44AC4"/>
    <w:rsid w:val="00E450D6"/>
    <w:rsid w:val="00E45386"/>
    <w:rsid w:val="00E464FF"/>
    <w:rsid w:val="00E468BC"/>
    <w:rsid w:val="00E5388C"/>
    <w:rsid w:val="00E556A4"/>
    <w:rsid w:val="00E5576C"/>
    <w:rsid w:val="00E55846"/>
    <w:rsid w:val="00E558C3"/>
    <w:rsid w:val="00E560D7"/>
    <w:rsid w:val="00E5720A"/>
    <w:rsid w:val="00E6097C"/>
    <w:rsid w:val="00E60A5B"/>
    <w:rsid w:val="00E640C5"/>
    <w:rsid w:val="00E642EA"/>
    <w:rsid w:val="00E64941"/>
    <w:rsid w:val="00E64D44"/>
    <w:rsid w:val="00E64E7D"/>
    <w:rsid w:val="00E65186"/>
    <w:rsid w:val="00E67B97"/>
    <w:rsid w:val="00E7006D"/>
    <w:rsid w:val="00E71700"/>
    <w:rsid w:val="00E71E0C"/>
    <w:rsid w:val="00E71E43"/>
    <w:rsid w:val="00E74987"/>
    <w:rsid w:val="00E773EF"/>
    <w:rsid w:val="00E8071C"/>
    <w:rsid w:val="00E812CA"/>
    <w:rsid w:val="00E833CD"/>
    <w:rsid w:val="00E85E40"/>
    <w:rsid w:val="00E90BB5"/>
    <w:rsid w:val="00E911A4"/>
    <w:rsid w:val="00E91509"/>
    <w:rsid w:val="00E9168E"/>
    <w:rsid w:val="00E9223D"/>
    <w:rsid w:val="00E94188"/>
    <w:rsid w:val="00E94869"/>
    <w:rsid w:val="00E9491E"/>
    <w:rsid w:val="00E95D4B"/>
    <w:rsid w:val="00E960BE"/>
    <w:rsid w:val="00E97778"/>
    <w:rsid w:val="00E97B90"/>
    <w:rsid w:val="00EA1318"/>
    <w:rsid w:val="00EA3566"/>
    <w:rsid w:val="00EA41B1"/>
    <w:rsid w:val="00EA567D"/>
    <w:rsid w:val="00EA76D3"/>
    <w:rsid w:val="00EA7779"/>
    <w:rsid w:val="00EB0346"/>
    <w:rsid w:val="00EB1F44"/>
    <w:rsid w:val="00EB5916"/>
    <w:rsid w:val="00EB61BD"/>
    <w:rsid w:val="00EC0D49"/>
    <w:rsid w:val="00EC1041"/>
    <w:rsid w:val="00EC1DAC"/>
    <w:rsid w:val="00EC3E5F"/>
    <w:rsid w:val="00EC534A"/>
    <w:rsid w:val="00EC7F6F"/>
    <w:rsid w:val="00ED05FE"/>
    <w:rsid w:val="00ED21CC"/>
    <w:rsid w:val="00ED2975"/>
    <w:rsid w:val="00ED4A90"/>
    <w:rsid w:val="00ED4F85"/>
    <w:rsid w:val="00ED5332"/>
    <w:rsid w:val="00ED7733"/>
    <w:rsid w:val="00EE299B"/>
    <w:rsid w:val="00EE391A"/>
    <w:rsid w:val="00EE5F74"/>
    <w:rsid w:val="00EE7C54"/>
    <w:rsid w:val="00EE7D08"/>
    <w:rsid w:val="00EF0001"/>
    <w:rsid w:val="00EF05B8"/>
    <w:rsid w:val="00EF1442"/>
    <w:rsid w:val="00EF1AF2"/>
    <w:rsid w:val="00EF257C"/>
    <w:rsid w:val="00EF3667"/>
    <w:rsid w:val="00EF3AF7"/>
    <w:rsid w:val="00EF45E0"/>
    <w:rsid w:val="00EF5425"/>
    <w:rsid w:val="00EF58AC"/>
    <w:rsid w:val="00EF59DB"/>
    <w:rsid w:val="00EF61AE"/>
    <w:rsid w:val="00EF675F"/>
    <w:rsid w:val="00EF6D0C"/>
    <w:rsid w:val="00EF6D7F"/>
    <w:rsid w:val="00EF7F2F"/>
    <w:rsid w:val="00F0041A"/>
    <w:rsid w:val="00F018CE"/>
    <w:rsid w:val="00F01ECA"/>
    <w:rsid w:val="00F0224D"/>
    <w:rsid w:val="00F031D6"/>
    <w:rsid w:val="00F03DC0"/>
    <w:rsid w:val="00F06D8C"/>
    <w:rsid w:val="00F07917"/>
    <w:rsid w:val="00F10903"/>
    <w:rsid w:val="00F10B42"/>
    <w:rsid w:val="00F10EE5"/>
    <w:rsid w:val="00F110D3"/>
    <w:rsid w:val="00F11AC7"/>
    <w:rsid w:val="00F11F8F"/>
    <w:rsid w:val="00F122BB"/>
    <w:rsid w:val="00F126F8"/>
    <w:rsid w:val="00F12CBC"/>
    <w:rsid w:val="00F15DDD"/>
    <w:rsid w:val="00F218BF"/>
    <w:rsid w:val="00F22796"/>
    <w:rsid w:val="00F22F57"/>
    <w:rsid w:val="00F238E9"/>
    <w:rsid w:val="00F241A8"/>
    <w:rsid w:val="00F252FB"/>
    <w:rsid w:val="00F254DC"/>
    <w:rsid w:val="00F26979"/>
    <w:rsid w:val="00F31360"/>
    <w:rsid w:val="00F31D51"/>
    <w:rsid w:val="00F34467"/>
    <w:rsid w:val="00F359FE"/>
    <w:rsid w:val="00F41537"/>
    <w:rsid w:val="00F42CCC"/>
    <w:rsid w:val="00F438AA"/>
    <w:rsid w:val="00F4452F"/>
    <w:rsid w:val="00F44D59"/>
    <w:rsid w:val="00F44FB1"/>
    <w:rsid w:val="00F45A9E"/>
    <w:rsid w:val="00F45E09"/>
    <w:rsid w:val="00F4661D"/>
    <w:rsid w:val="00F46A70"/>
    <w:rsid w:val="00F4757A"/>
    <w:rsid w:val="00F47A2F"/>
    <w:rsid w:val="00F54B26"/>
    <w:rsid w:val="00F558A3"/>
    <w:rsid w:val="00F567FC"/>
    <w:rsid w:val="00F56A33"/>
    <w:rsid w:val="00F56D1B"/>
    <w:rsid w:val="00F57101"/>
    <w:rsid w:val="00F571A7"/>
    <w:rsid w:val="00F574F6"/>
    <w:rsid w:val="00F6010B"/>
    <w:rsid w:val="00F63554"/>
    <w:rsid w:val="00F65636"/>
    <w:rsid w:val="00F6671F"/>
    <w:rsid w:val="00F716C3"/>
    <w:rsid w:val="00F7282B"/>
    <w:rsid w:val="00F729F7"/>
    <w:rsid w:val="00F72FBB"/>
    <w:rsid w:val="00F76023"/>
    <w:rsid w:val="00F774DE"/>
    <w:rsid w:val="00F80D7C"/>
    <w:rsid w:val="00F8303E"/>
    <w:rsid w:val="00F84E81"/>
    <w:rsid w:val="00F85939"/>
    <w:rsid w:val="00F9078B"/>
    <w:rsid w:val="00F939DB"/>
    <w:rsid w:val="00F93A50"/>
    <w:rsid w:val="00F93AB0"/>
    <w:rsid w:val="00F94C49"/>
    <w:rsid w:val="00F94FCF"/>
    <w:rsid w:val="00F962D6"/>
    <w:rsid w:val="00F977CD"/>
    <w:rsid w:val="00F97980"/>
    <w:rsid w:val="00FA17A9"/>
    <w:rsid w:val="00FA1977"/>
    <w:rsid w:val="00FA1B00"/>
    <w:rsid w:val="00FA2677"/>
    <w:rsid w:val="00FA2B81"/>
    <w:rsid w:val="00FA4CFA"/>
    <w:rsid w:val="00FA62F7"/>
    <w:rsid w:val="00FA661C"/>
    <w:rsid w:val="00FA7277"/>
    <w:rsid w:val="00FB0100"/>
    <w:rsid w:val="00FB05B0"/>
    <w:rsid w:val="00FB1B44"/>
    <w:rsid w:val="00FB637D"/>
    <w:rsid w:val="00FB6980"/>
    <w:rsid w:val="00FB6E54"/>
    <w:rsid w:val="00FC0D61"/>
    <w:rsid w:val="00FC1B3E"/>
    <w:rsid w:val="00FC21F6"/>
    <w:rsid w:val="00FC31E2"/>
    <w:rsid w:val="00FC39B3"/>
    <w:rsid w:val="00FC3B0C"/>
    <w:rsid w:val="00FC721B"/>
    <w:rsid w:val="00FC7EFF"/>
    <w:rsid w:val="00FD0281"/>
    <w:rsid w:val="00FD1868"/>
    <w:rsid w:val="00FD2410"/>
    <w:rsid w:val="00FD389D"/>
    <w:rsid w:val="00FD3A30"/>
    <w:rsid w:val="00FD4219"/>
    <w:rsid w:val="00FD6952"/>
    <w:rsid w:val="00FE128A"/>
    <w:rsid w:val="00FE420D"/>
    <w:rsid w:val="00FE53C5"/>
    <w:rsid w:val="00FE61B6"/>
    <w:rsid w:val="00FE686F"/>
    <w:rsid w:val="00FE6C3E"/>
    <w:rsid w:val="00FE7222"/>
    <w:rsid w:val="00FF1D83"/>
    <w:rsid w:val="00FF2844"/>
    <w:rsid w:val="00FF301C"/>
    <w:rsid w:val="00FF3BEC"/>
    <w:rsid w:val="00FF4E7F"/>
    <w:rsid w:val="00FF5571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9604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1518</cp:revision>
  <cp:lastPrinted>2025-01-27T08:40:00Z</cp:lastPrinted>
  <dcterms:created xsi:type="dcterms:W3CDTF">2015-01-07T16:27:00Z</dcterms:created>
  <dcterms:modified xsi:type="dcterms:W3CDTF">2025-04-28T08:52:00Z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